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DCC5A" w14:textId="000B872F" w:rsidR="0008199E" w:rsidRPr="009E71A7" w:rsidRDefault="0008199E" w:rsidP="009E71A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Sarajevo, </w:t>
      </w:r>
      <w:r w:rsidR="00994D48">
        <w:rPr>
          <w:rFonts w:ascii="Times New Roman" w:hAnsi="Times New Roman" w:cs="Times New Roman"/>
          <w:sz w:val="24"/>
          <w:szCs w:val="24"/>
        </w:rPr>
        <w:fldChar w:fldCharType="begin"/>
      </w:r>
      <w:r w:rsidR="00994D48">
        <w:rPr>
          <w:rFonts w:ascii="Times New Roman" w:hAnsi="Times New Roman" w:cs="Times New Roman"/>
          <w:sz w:val="24"/>
          <w:szCs w:val="24"/>
        </w:rPr>
        <w:instrText xml:space="preserve"> TIME \@ "d. M. yyyy." </w:instrText>
      </w:r>
      <w:r w:rsidR="00994D48">
        <w:rPr>
          <w:rFonts w:ascii="Times New Roman" w:hAnsi="Times New Roman" w:cs="Times New Roman"/>
          <w:sz w:val="24"/>
          <w:szCs w:val="24"/>
        </w:rPr>
        <w:fldChar w:fldCharType="separate"/>
      </w:r>
      <w:r w:rsidR="0092728A">
        <w:rPr>
          <w:rFonts w:ascii="Times New Roman" w:hAnsi="Times New Roman" w:cs="Times New Roman"/>
          <w:noProof/>
          <w:sz w:val="24"/>
          <w:szCs w:val="24"/>
        </w:rPr>
        <w:t>22. 9. 2026.</w:t>
      </w:r>
      <w:r w:rsidR="00994D48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03AB6592" w14:textId="77777777" w:rsidR="009458C0" w:rsidRDefault="009458C0" w:rsidP="009458C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s"/>
        </w:rPr>
      </w:pPr>
      <w:r w:rsidRPr="009458C0">
        <w:rPr>
          <w:rFonts w:ascii="Times New Roman" w:hAnsi="Times New Roman" w:cs="Times New Roman"/>
          <w:b/>
          <w:bCs/>
          <w:sz w:val="24"/>
          <w:szCs w:val="24"/>
          <w:lang w:val="bs"/>
        </w:rPr>
        <w:t xml:space="preserve">REZULTATI </w:t>
      </w:r>
      <w:r>
        <w:rPr>
          <w:rFonts w:ascii="Times New Roman" w:hAnsi="Times New Roman" w:cs="Times New Roman"/>
          <w:b/>
          <w:bCs/>
          <w:sz w:val="24"/>
          <w:szCs w:val="24"/>
          <w:lang w:val="bs"/>
        </w:rPr>
        <w:t>ISPITA</w:t>
      </w:r>
    </w:p>
    <w:p w14:paraId="624BA3B0" w14:textId="7A49FE3D" w:rsidR="009458C0" w:rsidRPr="009458C0" w:rsidRDefault="009458C0" w:rsidP="009458C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s"/>
        </w:rPr>
      </w:pPr>
      <w:r w:rsidRPr="009458C0">
        <w:rPr>
          <w:rFonts w:ascii="Times New Roman" w:hAnsi="Times New Roman" w:cs="Times New Roman"/>
          <w:b/>
          <w:bCs/>
          <w:sz w:val="24"/>
          <w:szCs w:val="24"/>
          <w:lang w:val="bs"/>
        </w:rPr>
        <w:t>IZ NASTAVNOG PREDMETA OBLIGACIONO PRAVO II</w:t>
      </w:r>
    </w:p>
    <w:p w14:paraId="0AD39139" w14:textId="12A24B9D" w:rsidR="009458C0" w:rsidRPr="009458C0" w:rsidRDefault="009458C0" w:rsidP="009458C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s"/>
        </w:rPr>
      </w:pPr>
      <w:r w:rsidRPr="009458C0">
        <w:rPr>
          <w:rFonts w:ascii="Times New Roman" w:hAnsi="Times New Roman" w:cs="Times New Roman"/>
          <w:b/>
          <w:bCs/>
          <w:sz w:val="24"/>
          <w:szCs w:val="24"/>
          <w:lang w:val="bs"/>
        </w:rPr>
        <w:t>ODRŽAN</w:t>
      </w:r>
      <w:r>
        <w:rPr>
          <w:rFonts w:ascii="Times New Roman" w:hAnsi="Times New Roman" w:cs="Times New Roman"/>
          <w:b/>
          <w:bCs/>
          <w:sz w:val="24"/>
          <w:szCs w:val="24"/>
          <w:lang w:val="bs"/>
        </w:rPr>
        <w:t>OG</w:t>
      </w:r>
      <w:r w:rsidRPr="009458C0">
        <w:rPr>
          <w:rFonts w:ascii="Times New Roman" w:hAnsi="Times New Roman" w:cs="Times New Roman"/>
          <w:b/>
          <w:bCs/>
          <w:sz w:val="24"/>
          <w:szCs w:val="24"/>
          <w:lang w:val="bs"/>
        </w:rPr>
        <w:t xml:space="preserve"> DANA </w:t>
      </w:r>
      <w:r w:rsidR="0092728A">
        <w:rPr>
          <w:rFonts w:ascii="Times New Roman" w:hAnsi="Times New Roman" w:cs="Times New Roman"/>
          <w:b/>
          <w:bCs/>
          <w:sz w:val="24"/>
          <w:szCs w:val="24"/>
          <w:lang w:val="bs"/>
        </w:rPr>
        <w:t>22</w:t>
      </w:r>
      <w:r w:rsidRPr="009458C0">
        <w:rPr>
          <w:rFonts w:ascii="Times New Roman" w:hAnsi="Times New Roman" w:cs="Times New Roman"/>
          <w:b/>
          <w:bCs/>
          <w:sz w:val="24"/>
          <w:szCs w:val="24"/>
          <w:lang w:val="bs"/>
        </w:rPr>
        <w:t>.0</w:t>
      </w:r>
      <w:r w:rsidR="00C21B54">
        <w:rPr>
          <w:rFonts w:ascii="Times New Roman" w:hAnsi="Times New Roman" w:cs="Times New Roman"/>
          <w:b/>
          <w:bCs/>
          <w:sz w:val="24"/>
          <w:szCs w:val="24"/>
          <w:lang w:val="bs"/>
        </w:rPr>
        <w:t>9</w:t>
      </w:r>
      <w:r w:rsidRPr="009458C0">
        <w:rPr>
          <w:rFonts w:ascii="Times New Roman" w:hAnsi="Times New Roman" w:cs="Times New Roman"/>
          <w:b/>
          <w:bCs/>
          <w:sz w:val="24"/>
          <w:szCs w:val="24"/>
          <w:lang w:val="bs"/>
        </w:rPr>
        <w:t>.2026. GODINE</w:t>
      </w:r>
    </w:p>
    <w:p w14:paraId="5FBD1FC3" w14:textId="77777777" w:rsidR="009458C0" w:rsidRDefault="009458C0" w:rsidP="009458C0">
      <w:pPr>
        <w:rPr>
          <w:rFonts w:ascii="Times New Roman" w:hAnsi="Times New Roman" w:cs="Times New Roman"/>
          <w:sz w:val="24"/>
          <w:szCs w:val="24"/>
        </w:rPr>
      </w:pPr>
    </w:p>
    <w:p w14:paraId="5D5729D4" w14:textId="4335961D" w:rsidR="009458C0" w:rsidRPr="009E71A7" w:rsidRDefault="00C21B54" w:rsidP="009458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DRUGA</w:t>
      </w:r>
      <w:r w:rsidR="009458C0">
        <w:rPr>
          <w:rFonts w:ascii="Times New Roman" w:hAnsi="Times New Roman" w:cs="Times New Roman"/>
          <w:sz w:val="24"/>
          <w:szCs w:val="24"/>
        </w:rPr>
        <w:t xml:space="preserve"> PARCIJALNA PROVJERA ZNANJA</w:t>
      </w:r>
    </w:p>
    <w:tbl>
      <w:tblPr>
        <w:tblW w:w="5352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1"/>
        <w:gridCol w:w="1809"/>
        <w:gridCol w:w="1276"/>
        <w:gridCol w:w="1276"/>
      </w:tblGrid>
      <w:tr w:rsidR="00D277AE" w:rsidRPr="00FA332A" w14:paraId="55E0D48B" w14:textId="3B383C26" w:rsidTr="00D277AE">
        <w:trPr>
          <w:trHeight w:val="827"/>
        </w:trPr>
        <w:tc>
          <w:tcPr>
            <w:tcW w:w="991" w:type="dxa"/>
          </w:tcPr>
          <w:p w14:paraId="68843F07" w14:textId="77777777" w:rsidR="00D277AE" w:rsidRPr="00FA332A" w:rsidRDefault="00D277AE" w:rsidP="00781AC4">
            <w:pPr>
              <w:pStyle w:val="TableParagraph"/>
              <w:spacing w:before="255" w:line="270" w:lineRule="atLeast"/>
              <w:ind w:right="90"/>
              <w:rPr>
                <w:b/>
                <w:sz w:val="24"/>
              </w:rPr>
            </w:pPr>
            <w:r w:rsidRPr="00FA332A">
              <w:rPr>
                <w:b/>
                <w:spacing w:val="-2"/>
                <w:sz w:val="24"/>
              </w:rPr>
              <w:t xml:space="preserve">REDNI </w:t>
            </w:r>
            <w:r w:rsidRPr="00FA332A"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1809" w:type="dxa"/>
          </w:tcPr>
          <w:p w14:paraId="37A0CCDB" w14:textId="77777777" w:rsidR="00D277AE" w:rsidRPr="00FA332A" w:rsidRDefault="00D277AE" w:rsidP="00781AC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 w:rsidRPr="00FA332A">
              <w:rPr>
                <w:b/>
                <w:sz w:val="24"/>
              </w:rPr>
              <w:t xml:space="preserve">BROJ </w:t>
            </w:r>
            <w:r w:rsidRPr="00FA332A">
              <w:rPr>
                <w:b/>
                <w:spacing w:val="-2"/>
                <w:sz w:val="24"/>
              </w:rPr>
              <w:t>DOSJEA</w:t>
            </w:r>
          </w:p>
        </w:tc>
        <w:tc>
          <w:tcPr>
            <w:tcW w:w="1276" w:type="dxa"/>
          </w:tcPr>
          <w:p w14:paraId="2EDFAC46" w14:textId="77777777" w:rsidR="00D277AE" w:rsidRPr="00FA332A" w:rsidRDefault="00D277AE" w:rsidP="00781AC4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FA332A">
              <w:rPr>
                <w:b/>
                <w:spacing w:val="-2"/>
                <w:sz w:val="24"/>
              </w:rPr>
              <w:t>OCJENA</w:t>
            </w:r>
          </w:p>
        </w:tc>
        <w:tc>
          <w:tcPr>
            <w:tcW w:w="1276" w:type="dxa"/>
          </w:tcPr>
          <w:p w14:paraId="7768462F" w14:textId="54FF92A2" w:rsidR="00D277AE" w:rsidRPr="00FA332A" w:rsidRDefault="00D277AE" w:rsidP="00781AC4">
            <w:pPr>
              <w:pStyle w:val="TableParagraph"/>
              <w:spacing w:line="275" w:lineRule="exac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FINALNA OCJENA</w:t>
            </w:r>
          </w:p>
        </w:tc>
      </w:tr>
      <w:tr w:rsidR="00D277AE" w:rsidRPr="00FA332A" w14:paraId="6656A94B" w14:textId="283CBA87" w:rsidTr="00D277AE">
        <w:trPr>
          <w:trHeight w:val="275"/>
        </w:trPr>
        <w:tc>
          <w:tcPr>
            <w:tcW w:w="991" w:type="dxa"/>
          </w:tcPr>
          <w:p w14:paraId="2D46AD8B" w14:textId="77777777" w:rsidR="00D277AE" w:rsidRPr="00FA332A" w:rsidRDefault="00D277AE" w:rsidP="009458C0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809" w:type="dxa"/>
          </w:tcPr>
          <w:p w14:paraId="3E8F9765" w14:textId="77777777" w:rsidR="00D277AE" w:rsidRPr="00FA332A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66053</w:t>
            </w:r>
          </w:p>
        </w:tc>
        <w:tc>
          <w:tcPr>
            <w:tcW w:w="1276" w:type="dxa"/>
          </w:tcPr>
          <w:p w14:paraId="25AFDA4E" w14:textId="1FC434A0" w:rsidR="00D277AE" w:rsidRPr="00FA332A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</w:tcPr>
          <w:p w14:paraId="3CCC8431" w14:textId="6BA92AB0" w:rsidR="00D277AE" w:rsidRDefault="00D277AE" w:rsidP="004A26D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D277AE" w:rsidRPr="00FA332A" w14:paraId="5CC55A3E" w14:textId="15CE0023" w:rsidTr="00D277AE">
        <w:trPr>
          <w:trHeight w:val="275"/>
        </w:trPr>
        <w:tc>
          <w:tcPr>
            <w:tcW w:w="991" w:type="dxa"/>
          </w:tcPr>
          <w:p w14:paraId="25A97C9D" w14:textId="77777777" w:rsidR="00D277AE" w:rsidRPr="00FA332A" w:rsidRDefault="00D277AE" w:rsidP="009458C0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809" w:type="dxa"/>
          </w:tcPr>
          <w:p w14:paraId="0EDA1D63" w14:textId="77777777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66075</w:t>
            </w:r>
          </w:p>
        </w:tc>
        <w:tc>
          <w:tcPr>
            <w:tcW w:w="1276" w:type="dxa"/>
          </w:tcPr>
          <w:p w14:paraId="60A60973" w14:textId="15BE18CD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6" w:type="dxa"/>
          </w:tcPr>
          <w:p w14:paraId="1AE7F75D" w14:textId="4E7AB4AD" w:rsidR="00D277AE" w:rsidRDefault="00D277AE" w:rsidP="004A26D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D277AE" w:rsidRPr="00FA332A" w14:paraId="50AC8C95" w14:textId="5FDFDC8C" w:rsidTr="00D277AE">
        <w:trPr>
          <w:trHeight w:val="275"/>
        </w:trPr>
        <w:tc>
          <w:tcPr>
            <w:tcW w:w="991" w:type="dxa"/>
          </w:tcPr>
          <w:p w14:paraId="4BA84102" w14:textId="77777777" w:rsidR="00D277AE" w:rsidRPr="00FA332A" w:rsidRDefault="00D277AE" w:rsidP="009458C0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809" w:type="dxa"/>
          </w:tcPr>
          <w:p w14:paraId="03B3402D" w14:textId="5CB2F917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66224</w:t>
            </w:r>
          </w:p>
        </w:tc>
        <w:tc>
          <w:tcPr>
            <w:tcW w:w="1276" w:type="dxa"/>
          </w:tcPr>
          <w:p w14:paraId="0EB1A8FC" w14:textId="590AC491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276" w:type="dxa"/>
          </w:tcPr>
          <w:p w14:paraId="2A1CCC2A" w14:textId="54722E22" w:rsidR="00D277AE" w:rsidRDefault="00D277AE" w:rsidP="004A26D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14:paraId="439790F1" w14:textId="77777777" w:rsidR="00696296" w:rsidRDefault="00696296" w:rsidP="009458C0">
      <w:pPr>
        <w:rPr>
          <w:rFonts w:ascii="Times New Roman" w:hAnsi="Times New Roman" w:cs="Times New Roman"/>
          <w:sz w:val="24"/>
          <w:szCs w:val="24"/>
        </w:rPr>
      </w:pPr>
    </w:p>
    <w:p w14:paraId="62401D86" w14:textId="2FA39D22" w:rsidR="00696296" w:rsidRPr="009E71A7" w:rsidRDefault="00696296" w:rsidP="009E71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INTEGRALNI ISPIT</w:t>
      </w:r>
    </w:p>
    <w:tbl>
      <w:tblPr>
        <w:tblW w:w="5352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1"/>
        <w:gridCol w:w="2799"/>
        <w:gridCol w:w="1562"/>
      </w:tblGrid>
      <w:tr w:rsidR="00D277AE" w:rsidRPr="00FA332A" w14:paraId="03BAFAFA" w14:textId="77777777" w:rsidTr="00D277AE">
        <w:trPr>
          <w:trHeight w:val="827"/>
        </w:trPr>
        <w:tc>
          <w:tcPr>
            <w:tcW w:w="991" w:type="dxa"/>
          </w:tcPr>
          <w:p w14:paraId="03BA9258" w14:textId="77777777" w:rsidR="00D277AE" w:rsidRPr="00FA332A" w:rsidRDefault="00D277AE" w:rsidP="00781AC4">
            <w:pPr>
              <w:pStyle w:val="TableParagraph"/>
              <w:spacing w:before="255" w:line="270" w:lineRule="atLeast"/>
              <w:ind w:right="90"/>
              <w:rPr>
                <w:b/>
                <w:sz w:val="24"/>
              </w:rPr>
            </w:pPr>
            <w:r w:rsidRPr="00FA332A">
              <w:rPr>
                <w:b/>
                <w:spacing w:val="-2"/>
                <w:sz w:val="24"/>
              </w:rPr>
              <w:t xml:space="preserve">REDNI </w:t>
            </w:r>
            <w:r w:rsidRPr="00FA332A"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2799" w:type="dxa"/>
          </w:tcPr>
          <w:p w14:paraId="6447628B" w14:textId="77777777" w:rsidR="00D277AE" w:rsidRPr="00FA332A" w:rsidRDefault="00D277AE" w:rsidP="00781AC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 w:rsidRPr="00FA332A">
              <w:rPr>
                <w:b/>
                <w:sz w:val="24"/>
              </w:rPr>
              <w:t xml:space="preserve">BROJ </w:t>
            </w:r>
            <w:r w:rsidRPr="00FA332A">
              <w:rPr>
                <w:b/>
                <w:spacing w:val="-2"/>
                <w:sz w:val="24"/>
              </w:rPr>
              <w:t>DOSJEA</w:t>
            </w:r>
          </w:p>
        </w:tc>
        <w:tc>
          <w:tcPr>
            <w:tcW w:w="1562" w:type="dxa"/>
          </w:tcPr>
          <w:p w14:paraId="219C4976" w14:textId="77777777" w:rsidR="00D277AE" w:rsidRPr="00FA332A" w:rsidRDefault="00D277AE" w:rsidP="00781AC4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FA332A">
              <w:rPr>
                <w:b/>
                <w:spacing w:val="-2"/>
                <w:sz w:val="24"/>
              </w:rPr>
              <w:t>OCJENA</w:t>
            </w:r>
          </w:p>
        </w:tc>
      </w:tr>
      <w:tr w:rsidR="00D277AE" w:rsidRPr="00FA332A" w14:paraId="41C6FAB4" w14:textId="77777777" w:rsidTr="00D277AE">
        <w:trPr>
          <w:trHeight w:val="275"/>
        </w:trPr>
        <w:tc>
          <w:tcPr>
            <w:tcW w:w="991" w:type="dxa"/>
          </w:tcPr>
          <w:p w14:paraId="373B0AC2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1B329572" w14:textId="79430CB5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66030</w:t>
            </w:r>
          </w:p>
        </w:tc>
        <w:tc>
          <w:tcPr>
            <w:tcW w:w="1562" w:type="dxa"/>
          </w:tcPr>
          <w:p w14:paraId="7E9C005D" w14:textId="1C4B83FA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D277AE" w:rsidRPr="00FA332A" w14:paraId="341FDC75" w14:textId="77777777" w:rsidTr="00D277AE">
        <w:trPr>
          <w:trHeight w:val="275"/>
        </w:trPr>
        <w:tc>
          <w:tcPr>
            <w:tcW w:w="991" w:type="dxa"/>
          </w:tcPr>
          <w:p w14:paraId="098C9C3E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68423451" w14:textId="3C50AA11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65476</w:t>
            </w:r>
          </w:p>
        </w:tc>
        <w:tc>
          <w:tcPr>
            <w:tcW w:w="1562" w:type="dxa"/>
          </w:tcPr>
          <w:p w14:paraId="4EDDF57F" w14:textId="7A112B4A" w:rsidR="00D277AE" w:rsidRDefault="00D277AE" w:rsidP="005E427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9</w:t>
            </w:r>
          </w:p>
        </w:tc>
      </w:tr>
      <w:tr w:rsidR="00D277AE" w:rsidRPr="00FA332A" w14:paraId="2EBBF197" w14:textId="77777777" w:rsidTr="00D277AE">
        <w:trPr>
          <w:trHeight w:val="275"/>
        </w:trPr>
        <w:tc>
          <w:tcPr>
            <w:tcW w:w="991" w:type="dxa"/>
          </w:tcPr>
          <w:p w14:paraId="45594DBE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713EB8D7" w14:textId="79032B1E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66049</w:t>
            </w:r>
          </w:p>
        </w:tc>
        <w:tc>
          <w:tcPr>
            <w:tcW w:w="1562" w:type="dxa"/>
          </w:tcPr>
          <w:p w14:paraId="0E4601B3" w14:textId="7FB69FD4" w:rsidR="00D277AE" w:rsidRDefault="00D277AE" w:rsidP="005E427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7</w:t>
            </w:r>
          </w:p>
        </w:tc>
      </w:tr>
      <w:tr w:rsidR="00D277AE" w:rsidRPr="00FA332A" w14:paraId="1870BB9B" w14:textId="77777777" w:rsidTr="00D277AE">
        <w:trPr>
          <w:trHeight w:val="275"/>
        </w:trPr>
        <w:tc>
          <w:tcPr>
            <w:tcW w:w="991" w:type="dxa"/>
          </w:tcPr>
          <w:p w14:paraId="7B300538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04F35B52" w14:textId="6689A92D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65734</w:t>
            </w:r>
          </w:p>
        </w:tc>
        <w:tc>
          <w:tcPr>
            <w:tcW w:w="1562" w:type="dxa"/>
          </w:tcPr>
          <w:p w14:paraId="0702FB56" w14:textId="4A2C1204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277AE" w:rsidRPr="00FA332A" w14:paraId="3C18D7FB" w14:textId="77777777" w:rsidTr="00D277AE">
        <w:trPr>
          <w:trHeight w:val="275"/>
        </w:trPr>
        <w:tc>
          <w:tcPr>
            <w:tcW w:w="991" w:type="dxa"/>
          </w:tcPr>
          <w:p w14:paraId="37D9E6FA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44428CD2" w14:textId="7C791437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66217</w:t>
            </w:r>
          </w:p>
        </w:tc>
        <w:tc>
          <w:tcPr>
            <w:tcW w:w="1562" w:type="dxa"/>
          </w:tcPr>
          <w:p w14:paraId="48212F1A" w14:textId="4C096C01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277AE" w:rsidRPr="00FA332A" w14:paraId="2FBE1B7A" w14:textId="77777777" w:rsidTr="00D277AE">
        <w:trPr>
          <w:trHeight w:val="275"/>
        </w:trPr>
        <w:tc>
          <w:tcPr>
            <w:tcW w:w="991" w:type="dxa"/>
          </w:tcPr>
          <w:p w14:paraId="2022825D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1FC52E70" w14:textId="6EEE0BF8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66237</w:t>
            </w:r>
          </w:p>
        </w:tc>
        <w:tc>
          <w:tcPr>
            <w:tcW w:w="1562" w:type="dxa"/>
          </w:tcPr>
          <w:p w14:paraId="6A934B56" w14:textId="3D4E0B2D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277AE" w:rsidRPr="00FA332A" w14:paraId="4003423F" w14:textId="77777777" w:rsidTr="00D277AE">
        <w:trPr>
          <w:trHeight w:val="275"/>
        </w:trPr>
        <w:tc>
          <w:tcPr>
            <w:tcW w:w="991" w:type="dxa"/>
          </w:tcPr>
          <w:p w14:paraId="2B30ED1D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5909D4F8" w14:textId="7A1CB95E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66251</w:t>
            </w:r>
          </w:p>
        </w:tc>
        <w:tc>
          <w:tcPr>
            <w:tcW w:w="1562" w:type="dxa"/>
          </w:tcPr>
          <w:p w14:paraId="693C0E73" w14:textId="3B003878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277AE" w:rsidRPr="00FA332A" w14:paraId="205A4C07" w14:textId="77777777" w:rsidTr="00D277AE">
        <w:trPr>
          <w:trHeight w:val="275"/>
        </w:trPr>
        <w:tc>
          <w:tcPr>
            <w:tcW w:w="991" w:type="dxa"/>
          </w:tcPr>
          <w:p w14:paraId="58113703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4F9122EC" w14:textId="340D53C1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64946</w:t>
            </w:r>
          </w:p>
        </w:tc>
        <w:tc>
          <w:tcPr>
            <w:tcW w:w="1562" w:type="dxa"/>
          </w:tcPr>
          <w:p w14:paraId="0DF58E21" w14:textId="7E52F0BC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277AE" w:rsidRPr="00FA332A" w14:paraId="36BA287F" w14:textId="77777777" w:rsidTr="00D277AE">
        <w:trPr>
          <w:trHeight w:val="275"/>
        </w:trPr>
        <w:tc>
          <w:tcPr>
            <w:tcW w:w="991" w:type="dxa"/>
          </w:tcPr>
          <w:p w14:paraId="43235952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665B99BC" w14:textId="2A441AE2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65644</w:t>
            </w:r>
          </w:p>
        </w:tc>
        <w:tc>
          <w:tcPr>
            <w:tcW w:w="1562" w:type="dxa"/>
          </w:tcPr>
          <w:p w14:paraId="6325A865" w14:textId="11C82CCA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277AE" w:rsidRPr="00FA332A" w14:paraId="7F137A00" w14:textId="77777777" w:rsidTr="00D277AE">
        <w:trPr>
          <w:trHeight w:val="275"/>
        </w:trPr>
        <w:tc>
          <w:tcPr>
            <w:tcW w:w="991" w:type="dxa"/>
          </w:tcPr>
          <w:p w14:paraId="1EB06901" w14:textId="77777777" w:rsidR="00D277AE" w:rsidRPr="00FA332A" w:rsidRDefault="00D277AE" w:rsidP="00696296">
            <w:pPr>
              <w:pStyle w:val="TableParagraph"/>
              <w:numPr>
                <w:ilvl w:val="0"/>
                <w:numId w:val="5"/>
              </w:numPr>
              <w:rPr>
                <w:sz w:val="24"/>
              </w:rPr>
            </w:pPr>
          </w:p>
        </w:tc>
        <w:tc>
          <w:tcPr>
            <w:tcW w:w="2799" w:type="dxa"/>
          </w:tcPr>
          <w:p w14:paraId="0687F397" w14:textId="7A7EDDEB" w:rsidR="00D277AE" w:rsidRDefault="00D277AE" w:rsidP="00781A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65293</w:t>
            </w:r>
          </w:p>
        </w:tc>
        <w:tc>
          <w:tcPr>
            <w:tcW w:w="1562" w:type="dxa"/>
          </w:tcPr>
          <w:p w14:paraId="28988AD9" w14:textId="701467FF" w:rsidR="00D277AE" w:rsidRDefault="00D277AE" w:rsidP="00781A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14:paraId="38FD69FD" w14:textId="77777777" w:rsidR="004B3A37" w:rsidRDefault="004B3A37" w:rsidP="004B3A37">
      <w:pPr>
        <w:pStyle w:val="BodyText"/>
        <w:spacing w:before="1" w:line="259" w:lineRule="auto"/>
        <w:ind w:left="23"/>
      </w:pPr>
    </w:p>
    <w:p w14:paraId="00A1F85E" w14:textId="5A8D29F9" w:rsidR="004B3A37" w:rsidRPr="004B3A37" w:rsidRDefault="004B3A37" w:rsidP="004B3A37">
      <w:pPr>
        <w:pStyle w:val="BodyText"/>
        <w:spacing w:before="1" w:line="259" w:lineRule="auto"/>
        <w:ind w:left="23"/>
        <w:jc w:val="both"/>
        <w:rPr>
          <w:sz w:val="22"/>
          <w:szCs w:val="22"/>
        </w:rPr>
      </w:pPr>
      <w:r w:rsidRPr="004B3A37">
        <w:rPr>
          <w:sz w:val="22"/>
          <w:szCs w:val="22"/>
        </w:rPr>
        <w:t xml:space="preserve">UVID U RAD </w:t>
      </w:r>
      <w:r w:rsidR="006D16B6">
        <w:rPr>
          <w:sz w:val="22"/>
          <w:szCs w:val="22"/>
        </w:rPr>
        <w:t xml:space="preserve">i UPIS OCJENA </w:t>
      </w:r>
      <w:r w:rsidRPr="004B3A37">
        <w:rPr>
          <w:sz w:val="22"/>
          <w:szCs w:val="22"/>
        </w:rPr>
        <w:t xml:space="preserve">će se obaviti u </w:t>
      </w:r>
      <w:r w:rsidR="006D16B6">
        <w:rPr>
          <w:sz w:val="22"/>
          <w:szCs w:val="22"/>
        </w:rPr>
        <w:t>SRIJEDU</w:t>
      </w:r>
      <w:r w:rsidRPr="004B3A37">
        <w:rPr>
          <w:sz w:val="22"/>
          <w:szCs w:val="22"/>
        </w:rPr>
        <w:t xml:space="preserve">, </w:t>
      </w:r>
      <w:r w:rsidR="006D16B6">
        <w:rPr>
          <w:sz w:val="22"/>
          <w:szCs w:val="22"/>
        </w:rPr>
        <w:t>23</w:t>
      </w:r>
      <w:r w:rsidRPr="004B3A37">
        <w:rPr>
          <w:sz w:val="22"/>
          <w:szCs w:val="22"/>
        </w:rPr>
        <w:t>.9.2026. godine u 1</w:t>
      </w:r>
      <w:r w:rsidR="006D16B6">
        <w:rPr>
          <w:sz w:val="22"/>
          <w:szCs w:val="22"/>
        </w:rPr>
        <w:t>1</w:t>
      </w:r>
      <w:r w:rsidRPr="004B3A37">
        <w:rPr>
          <w:sz w:val="22"/>
          <w:szCs w:val="22"/>
        </w:rPr>
        <w:t>h u kabinetu prof. dr.</w:t>
      </w:r>
      <w:r w:rsidRPr="004B3A37">
        <w:rPr>
          <w:spacing w:val="-4"/>
          <w:sz w:val="22"/>
          <w:szCs w:val="22"/>
        </w:rPr>
        <w:t xml:space="preserve"> </w:t>
      </w:r>
      <w:r w:rsidR="006D16B6">
        <w:rPr>
          <w:sz w:val="22"/>
          <w:szCs w:val="22"/>
        </w:rPr>
        <w:t>Abedina Bikića</w:t>
      </w:r>
      <w:r w:rsidRPr="004B3A37">
        <w:rPr>
          <w:sz w:val="22"/>
          <w:szCs w:val="22"/>
        </w:rPr>
        <w:t>.</w:t>
      </w:r>
      <w:r w:rsidRPr="004B3A37">
        <w:rPr>
          <w:spacing w:val="-4"/>
          <w:sz w:val="22"/>
          <w:szCs w:val="22"/>
        </w:rPr>
        <w:t xml:space="preserve"> </w:t>
      </w:r>
    </w:p>
    <w:p w14:paraId="60C1CD04" w14:textId="77777777" w:rsidR="004B3A37" w:rsidRPr="004B3A37" w:rsidRDefault="004B3A37" w:rsidP="004B3A37">
      <w:pPr>
        <w:pStyle w:val="BodyText"/>
        <w:spacing w:before="1" w:line="259" w:lineRule="auto"/>
        <w:ind w:left="23"/>
        <w:rPr>
          <w:sz w:val="22"/>
          <w:szCs w:val="22"/>
        </w:rPr>
      </w:pPr>
    </w:p>
    <w:p w14:paraId="4057BAB1" w14:textId="77777777" w:rsidR="004B3A37" w:rsidRDefault="004B3A37" w:rsidP="004B3A3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s"/>
        </w:rPr>
      </w:pPr>
    </w:p>
    <w:p w14:paraId="624E977F" w14:textId="01D415DF" w:rsidR="00FD0CCC" w:rsidRPr="004B3A37" w:rsidRDefault="00FD0CCC" w:rsidP="009E71A7">
      <w:pPr>
        <w:jc w:val="right"/>
        <w:rPr>
          <w:rFonts w:ascii="Times New Roman" w:hAnsi="Times New Roman" w:cs="Times New Roman"/>
          <w:b/>
          <w:bCs/>
          <w:lang w:val="bs"/>
        </w:rPr>
      </w:pPr>
      <w:r w:rsidRPr="004B3A37">
        <w:rPr>
          <w:rFonts w:ascii="Times New Roman" w:hAnsi="Times New Roman" w:cs="Times New Roman"/>
          <w:b/>
          <w:bCs/>
          <w:lang w:val="bs"/>
        </w:rPr>
        <w:t>ODGOVORNI NASTAVNIK</w:t>
      </w:r>
    </w:p>
    <w:p w14:paraId="2BB8A8C4" w14:textId="56A57B55" w:rsidR="00FD0CCC" w:rsidRPr="004B3A37" w:rsidRDefault="00FD0CCC" w:rsidP="004B3A37">
      <w:pPr>
        <w:jc w:val="right"/>
        <w:rPr>
          <w:rFonts w:ascii="Times New Roman" w:hAnsi="Times New Roman" w:cs="Times New Roman"/>
        </w:rPr>
      </w:pPr>
      <w:r w:rsidRPr="004B3A37">
        <w:rPr>
          <w:rFonts w:ascii="Times New Roman" w:hAnsi="Times New Roman" w:cs="Times New Roman"/>
        </w:rPr>
        <w:t xml:space="preserve">Prof. dr. </w:t>
      </w:r>
      <w:r w:rsidR="006D16B6">
        <w:rPr>
          <w:rFonts w:ascii="Times New Roman" w:hAnsi="Times New Roman" w:cs="Times New Roman"/>
        </w:rPr>
        <w:t>Abedin Bikić</w:t>
      </w:r>
    </w:p>
    <w:sectPr w:rsidR="00FD0CCC" w:rsidRPr="004B3A37" w:rsidSect="007362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0FADA" w14:textId="77777777" w:rsidR="00237E98" w:rsidRDefault="00237E98" w:rsidP="006F2FF8">
      <w:pPr>
        <w:spacing w:after="0" w:line="240" w:lineRule="auto"/>
      </w:pPr>
      <w:r>
        <w:separator/>
      </w:r>
    </w:p>
  </w:endnote>
  <w:endnote w:type="continuationSeparator" w:id="0">
    <w:p w14:paraId="6EFCE5F5" w14:textId="77777777" w:rsidR="00237E98" w:rsidRDefault="00237E98" w:rsidP="006F2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38482" w14:textId="77777777" w:rsidR="0068411F" w:rsidRDefault="006841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7CAEF" w14:textId="77777777" w:rsidR="00FA54A8" w:rsidRPr="0068411F" w:rsidRDefault="00FA54A8" w:rsidP="00FA54A8">
    <w:pPr>
      <w:pStyle w:val="Footer"/>
      <w:rPr>
        <w:rFonts w:ascii="Times New Roman" w:hAnsi="Times New Roman" w:cs="Times New Roman"/>
        <w:sz w:val="20"/>
        <w:szCs w:val="20"/>
      </w:rPr>
    </w:pPr>
    <w:r w:rsidRPr="0068411F">
      <w:rPr>
        <w:rFonts w:ascii="Times New Roman" w:hAnsi="Times New Roman" w:cs="Times New Roman"/>
        <w:b/>
        <w:bCs/>
        <w:sz w:val="20"/>
        <w:szCs w:val="20"/>
      </w:rPr>
      <w:t>Univerzitet u Sarajevu – Pravni fakultet</w:t>
    </w:r>
    <w:r w:rsidRPr="0068411F">
      <w:rPr>
        <w:rFonts w:ascii="Times New Roman" w:hAnsi="Times New Roman" w:cs="Times New Roman"/>
        <w:sz w:val="20"/>
        <w:szCs w:val="20"/>
      </w:rPr>
      <w:t xml:space="preserve"> – Obala Kulina bana 7, 71000 Sarajevo - Bosna i Hercegovina</w:t>
    </w:r>
  </w:p>
  <w:p w14:paraId="1AF13E1E" w14:textId="77777777" w:rsidR="00FA54A8" w:rsidRPr="0068411F" w:rsidRDefault="00FA54A8" w:rsidP="00FA54A8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68411F">
      <w:rPr>
        <w:rFonts w:ascii="Times New Roman" w:hAnsi="Times New Roman" w:cs="Times New Roman"/>
        <w:sz w:val="20"/>
        <w:szCs w:val="20"/>
      </w:rPr>
      <w:t>Telefon: +387 (0)33 206-350 (centrala); +387 (0)33 206-355 (fax)</w:t>
    </w:r>
  </w:p>
  <w:p w14:paraId="33E8D227" w14:textId="77777777" w:rsidR="00FA54A8" w:rsidRPr="0068411F" w:rsidRDefault="00FA54A8" w:rsidP="00FA54A8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68411F">
      <w:rPr>
        <w:rFonts w:ascii="Times New Roman" w:hAnsi="Times New Roman" w:cs="Times New Roman"/>
        <w:sz w:val="20"/>
        <w:szCs w:val="20"/>
      </w:rPr>
      <w:t>www.pfsa.unsa.ba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2DC02" w14:textId="77777777" w:rsidR="0068411F" w:rsidRDefault="00684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3575E" w14:textId="77777777" w:rsidR="00237E98" w:rsidRDefault="00237E98" w:rsidP="006F2FF8">
      <w:pPr>
        <w:spacing w:after="0" w:line="240" w:lineRule="auto"/>
      </w:pPr>
      <w:r>
        <w:separator/>
      </w:r>
    </w:p>
  </w:footnote>
  <w:footnote w:type="continuationSeparator" w:id="0">
    <w:p w14:paraId="046E9222" w14:textId="77777777" w:rsidR="00237E98" w:rsidRDefault="00237E98" w:rsidP="006F2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D019" w14:textId="77777777" w:rsidR="0068411F" w:rsidRDefault="006841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0644" w14:textId="77777777" w:rsidR="00FB3DBE" w:rsidRDefault="00FB3DBE" w:rsidP="00736246">
    <w:pPr>
      <w:pStyle w:val="Header"/>
      <w:ind w:left="-113" w:right="-113"/>
      <w:rPr>
        <w:rFonts w:ascii="Times New Roman" w:hAnsi="Times New Roman" w:cs="Times New Roman"/>
      </w:rPr>
    </w:pPr>
    <w:r w:rsidRPr="00FA54A8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1" locked="0" layoutInCell="1" allowOverlap="1" wp14:anchorId="0A4BEDE9" wp14:editId="49EA1AB5">
          <wp:simplePos x="0" y="0"/>
          <wp:positionH relativeFrom="margin">
            <wp:align>center</wp:align>
          </wp:positionH>
          <wp:positionV relativeFrom="paragraph">
            <wp:posOffset>-231775</wp:posOffset>
          </wp:positionV>
          <wp:extent cx="933450" cy="933450"/>
          <wp:effectExtent l="0" t="0" r="0" b="0"/>
          <wp:wrapNone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7918C5" w14:textId="77777777" w:rsidR="006F2FF8" w:rsidRPr="00FA54A8" w:rsidRDefault="006F2FF8" w:rsidP="00FB3DBE">
    <w:pPr>
      <w:pStyle w:val="Header"/>
      <w:ind w:left="-227" w:right="-227"/>
      <w:rPr>
        <w:rFonts w:ascii="Times New Roman" w:hAnsi="Times New Roman" w:cs="Times New Roman"/>
        <w:b/>
        <w:bCs/>
      </w:rPr>
    </w:pPr>
    <w:r w:rsidRPr="00FA54A8">
      <w:rPr>
        <w:rFonts w:ascii="Times New Roman" w:hAnsi="Times New Roman" w:cs="Times New Roman"/>
        <w:b/>
        <w:bCs/>
      </w:rPr>
      <w:t>Univerzitet u Sarajevu – Pravni fakultet</w:t>
    </w:r>
    <w:r w:rsidR="00FB3DBE">
      <w:rPr>
        <w:rFonts w:ascii="Times New Roman" w:hAnsi="Times New Roman" w:cs="Times New Roman"/>
        <w:b/>
        <w:bCs/>
      </w:rPr>
      <w:t xml:space="preserve"> </w:t>
    </w:r>
    <w:r w:rsidR="00FA54A8">
      <w:rPr>
        <w:rFonts w:ascii="Times New Roman" w:hAnsi="Times New Roman" w:cs="Times New Roman"/>
        <w:b/>
        <w:bCs/>
      </w:rPr>
      <w:t xml:space="preserve"> </w:t>
    </w:r>
    <w:r w:rsidR="00FA54A8" w:rsidRPr="00FA54A8">
      <w:rPr>
        <w:rFonts w:ascii="Times New Roman" w:hAnsi="Times New Roman" w:cs="Times New Roman"/>
        <w:b/>
        <w:bCs/>
      </w:rPr>
      <w:t xml:space="preserve"> </w:t>
    </w:r>
    <w:r w:rsidRPr="00FA54A8">
      <w:rPr>
        <w:rFonts w:ascii="Times New Roman" w:hAnsi="Times New Roman" w:cs="Times New Roman"/>
        <w:b/>
        <w:bCs/>
      </w:rPr>
      <w:t xml:space="preserve">    </w:t>
    </w:r>
    <w:r w:rsidR="00FA54A8" w:rsidRPr="00FA54A8">
      <w:rPr>
        <w:rFonts w:ascii="Times New Roman" w:hAnsi="Times New Roman" w:cs="Times New Roman"/>
        <w:b/>
        <w:bCs/>
      </w:rPr>
      <w:t xml:space="preserve"> </w:t>
    </w:r>
    <w:r w:rsidRPr="00FA54A8">
      <w:rPr>
        <w:rFonts w:ascii="Times New Roman" w:hAnsi="Times New Roman" w:cs="Times New Roman"/>
        <w:b/>
        <w:bCs/>
      </w:rPr>
      <w:t xml:space="preserve">      </w:t>
    </w:r>
    <w:r w:rsidR="00736246" w:rsidRPr="00FA54A8">
      <w:rPr>
        <w:rFonts w:ascii="Times New Roman" w:hAnsi="Times New Roman" w:cs="Times New Roman"/>
        <w:b/>
        <w:bCs/>
      </w:rPr>
      <w:t xml:space="preserve">               </w:t>
    </w:r>
    <w:r w:rsidR="00FA54A8">
      <w:rPr>
        <w:rFonts w:ascii="Times New Roman" w:hAnsi="Times New Roman" w:cs="Times New Roman"/>
        <w:b/>
        <w:bCs/>
      </w:rPr>
      <w:t xml:space="preserve"> </w:t>
    </w:r>
    <w:r w:rsidR="00FB3DBE">
      <w:rPr>
        <w:rFonts w:ascii="Times New Roman" w:hAnsi="Times New Roman" w:cs="Times New Roman"/>
        <w:b/>
        <w:bCs/>
      </w:rPr>
      <w:t xml:space="preserve">    </w:t>
    </w:r>
    <w:r w:rsidR="00736246" w:rsidRPr="00FA54A8">
      <w:rPr>
        <w:rFonts w:ascii="Times New Roman" w:hAnsi="Times New Roman" w:cs="Times New Roman"/>
        <w:b/>
        <w:bCs/>
      </w:rPr>
      <w:t>U</w:t>
    </w:r>
    <w:r w:rsidRPr="00FA54A8">
      <w:rPr>
        <w:rFonts w:ascii="Times New Roman" w:hAnsi="Times New Roman" w:cs="Times New Roman"/>
        <w:b/>
        <w:bCs/>
      </w:rPr>
      <w:t>niversity of Sarajevo - Faculty of Law</w:t>
    </w:r>
  </w:p>
  <w:p w14:paraId="41B83501" w14:textId="77777777" w:rsidR="00736246" w:rsidRDefault="00736246" w:rsidP="00736246">
    <w:pPr>
      <w:pStyle w:val="Header"/>
      <w:ind w:left="-113" w:right="-113"/>
      <w:jc w:val="center"/>
      <w:rPr>
        <w:b/>
        <w:bCs/>
        <w:sz w:val="24"/>
        <w:szCs w:val="24"/>
      </w:rPr>
    </w:pPr>
  </w:p>
  <w:p w14:paraId="52D62F85" w14:textId="77777777" w:rsidR="00736246" w:rsidRPr="00736246" w:rsidRDefault="00FB3DBE" w:rsidP="00736246">
    <w:pPr>
      <w:pStyle w:val="Header"/>
      <w:ind w:left="-113" w:right="-113"/>
      <w:rPr>
        <w:sz w:val="24"/>
        <w:szCs w:val="24"/>
      </w:rPr>
    </w:pPr>
    <w:r>
      <w:rPr>
        <w:sz w:val="24"/>
        <w:szCs w:val="24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7AA4" w14:textId="77777777" w:rsidR="0068411F" w:rsidRDefault="006841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A3711"/>
    <w:multiLevelType w:val="hybridMultilevel"/>
    <w:tmpl w:val="3AF8AEAA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01909"/>
    <w:multiLevelType w:val="hybridMultilevel"/>
    <w:tmpl w:val="388E10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E328E"/>
    <w:multiLevelType w:val="hybridMultilevel"/>
    <w:tmpl w:val="388E100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BE41B0"/>
    <w:multiLevelType w:val="hybridMultilevel"/>
    <w:tmpl w:val="3AF8AE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223DC"/>
    <w:multiLevelType w:val="hybridMultilevel"/>
    <w:tmpl w:val="388E10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857124">
    <w:abstractNumId w:val="0"/>
  </w:num>
  <w:num w:numId="2" w16cid:durableId="830371058">
    <w:abstractNumId w:val="2"/>
  </w:num>
  <w:num w:numId="3" w16cid:durableId="1112362340">
    <w:abstractNumId w:val="3"/>
  </w:num>
  <w:num w:numId="4" w16cid:durableId="553007732">
    <w:abstractNumId w:val="1"/>
  </w:num>
  <w:num w:numId="5" w16cid:durableId="18136014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C0"/>
    <w:rsid w:val="00024C9B"/>
    <w:rsid w:val="0007637C"/>
    <w:rsid w:val="0008199E"/>
    <w:rsid w:val="000939A1"/>
    <w:rsid w:val="00097A52"/>
    <w:rsid w:val="000D010E"/>
    <w:rsid w:val="00122C79"/>
    <w:rsid w:val="001D0B9F"/>
    <w:rsid w:val="00237E98"/>
    <w:rsid w:val="00285F27"/>
    <w:rsid w:val="002D38A8"/>
    <w:rsid w:val="003936D2"/>
    <w:rsid w:val="0043238E"/>
    <w:rsid w:val="004A26D2"/>
    <w:rsid w:val="004B3A37"/>
    <w:rsid w:val="00565568"/>
    <w:rsid w:val="00576E6E"/>
    <w:rsid w:val="005E4270"/>
    <w:rsid w:val="0068411F"/>
    <w:rsid w:val="00696296"/>
    <w:rsid w:val="006D16B6"/>
    <w:rsid w:val="006F2FF8"/>
    <w:rsid w:val="007215A1"/>
    <w:rsid w:val="00736246"/>
    <w:rsid w:val="00796151"/>
    <w:rsid w:val="008A070B"/>
    <w:rsid w:val="008B6130"/>
    <w:rsid w:val="0092728A"/>
    <w:rsid w:val="009458C0"/>
    <w:rsid w:val="009506D3"/>
    <w:rsid w:val="00981D29"/>
    <w:rsid w:val="00994D48"/>
    <w:rsid w:val="009B112D"/>
    <w:rsid w:val="009E71A7"/>
    <w:rsid w:val="00A2092F"/>
    <w:rsid w:val="00A8237A"/>
    <w:rsid w:val="00A85AA4"/>
    <w:rsid w:val="00A86A7C"/>
    <w:rsid w:val="00AF45F7"/>
    <w:rsid w:val="00B042D7"/>
    <w:rsid w:val="00B42F5E"/>
    <w:rsid w:val="00B871F2"/>
    <w:rsid w:val="00B97F28"/>
    <w:rsid w:val="00BA2F9E"/>
    <w:rsid w:val="00C149B8"/>
    <w:rsid w:val="00C21B54"/>
    <w:rsid w:val="00C248D0"/>
    <w:rsid w:val="00C80B67"/>
    <w:rsid w:val="00CD2F5D"/>
    <w:rsid w:val="00CF371E"/>
    <w:rsid w:val="00D277AE"/>
    <w:rsid w:val="00E27BA5"/>
    <w:rsid w:val="00EF1685"/>
    <w:rsid w:val="00F92BD1"/>
    <w:rsid w:val="00FA54A8"/>
    <w:rsid w:val="00FB3DBE"/>
    <w:rsid w:val="00FC7234"/>
    <w:rsid w:val="00FD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C8340"/>
  <w15:chartTrackingRefBased/>
  <w15:docId w15:val="{A322D60A-5FED-4145-AC62-A7607F76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FF8"/>
  </w:style>
  <w:style w:type="paragraph" w:styleId="Footer">
    <w:name w:val="footer"/>
    <w:basedOn w:val="Normal"/>
    <w:link w:val="FooterChar"/>
    <w:uiPriority w:val="99"/>
    <w:unhideWhenUsed/>
    <w:rsid w:val="006F2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FF8"/>
  </w:style>
  <w:style w:type="paragraph" w:styleId="ListParagraph">
    <w:name w:val="List Paragraph"/>
    <w:basedOn w:val="Normal"/>
    <w:uiPriority w:val="34"/>
    <w:qFormat/>
    <w:rsid w:val="009458C0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458C0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  <w:lang w:val="bs"/>
    </w:rPr>
  </w:style>
  <w:style w:type="paragraph" w:styleId="BodyText">
    <w:name w:val="Body Text"/>
    <w:basedOn w:val="Normal"/>
    <w:link w:val="BodyTextChar"/>
    <w:uiPriority w:val="1"/>
    <w:qFormat/>
    <w:rsid w:val="004B3A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rsid w:val="004B3A37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character" w:styleId="Hyperlink">
    <w:name w:val="Hyperlink"/>
    <w:basedOn w:val="DefaultParagraphFont"/>
    <w:uiPriority w:val="99"/>
    <w:unhideWhenUsed/>
    <w:rsid w:val="004B3A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\OneDrive%20-%20Pravni%20fakultet%20Univerziteta%20u%20Sarajevu\Documents\Custom%20Office%20Templates\PFSA%20memorandum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B5CD5-05F2-4B58-80D7-AB950CB6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PFSA memorandum 2021</Template>
  <TotalTime>46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 Lazić</cp:lastModifiedBy>
  <cp:revision>31</cp:revision>
  <dcterms:created xsi:type="dcterms:W3CDTF">2026-06-24T11:15:00Z</dcterms:created>
  <dcterms:modified xsi:type="dcterms:W3CDTF">2026-09-22T13:56:00Z</dcterms:modified>
</cp:coreProperties>
</file>